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E4A32" w14:textId="0D03D635" w:rsidR="00F21C6A" w:rsidRPr="006E53E7" w:rsidRDefault="007F459D" w:rsidP="006E53E7">
      <w:pPr>
        <w:rPr>
          <w:b/>
          <w:bCs/>
          <w:sz w:val="72"/>
          <w:szCs w:val="72"/>
        </w:rPr>
      </w:pPr>
      <w:bookmarkStart w:id="0" w:name="_GoBack"/>
      <w:bookmarkEnd w:id="0"/>
      <w:r w:rsidRPr="006E53E7">
        <w:rPr>
          <w:b/>
          <w:bCs/>
          <w:sz w:val="72"/>
          <w:szCs w:val="72"/>
        </w:rPr>
        <w:t>Early Warning Signs</w:t>
      </w:r>
    </w:p>
    <w:p w14:paraId="673D5FBB" w14:textId="388E76C7" w:rsidR="007F459D" w:rsidRDefault="007F459D" w:rsidP="007F459D">
      <w:pPr>
        <w:jc w:val="center"/>
        <w:rPr>
          <w:b/>
          <w:bCs/>
          <w:i/>
          <w:iCs/>
          <w:sz w:val="72"/>
          <w:szCs w:val="72"/>
        </w:rPr>
      </w:pPr>
    </w:p>
    <w:p w14:paraId="4C6F9512" w14:textId="34FC03F7" w:rsidR="007F459D" w:rsidRPr="00E61D2C" w:rsidRDefault="007F459D" w:rsidP="007F459D">
      <w:pPr>
        <w:rPr>
          <w:rFonts w:cstheme="minorHAnsi"/>
          <w:sz w:val="40"/>
          <w:szCs w:val="40"/>
        </w:rPr>
      </w:pPr>
      <w:r w:rsidRPr="00E61D2C">
        <w:rPr>
          <w:rFonts w:cstheme="minorHAnsi"/>
          <w:sz w:val="40"/>
          <w:szCs w:val="40"/>
        </w:rPr>
        <w:t>When we do not feel safe our body lets us know by giving us different feelings.  These are called early warning signs.  All of us have different early warning signs.  Sometimes we have a couple and other times we have mor</w:t>
      </w:r>
      <w:r w:rsidR="000A5ABB">
        <w:rPr>
          <w:rFonts w:cstheme="minorHAnsi"/>
          <w:sz w:val="40"/>
          <w:szCs w:val="40"/>
        </w:rPr>
        <w:t>e</w:t>
      </w:r>
      <w:r w:rsidR="00E61D2C" w:rsidRPr="00E61D2C">
        <w:rPr>
          <w:rFonts w:cstheme="minorHAnsi"/>
          <w:sz w:val="40"/>
          <w:szCs w:val="40"/>
        </w:rPr>
        <w:t xml:space="preserve">.  We should not ignore these signs.  If we learn to listen to what our bodies are telling us, we can see dangerous and unsafe situations before they get out of control.  </w:t>
      </w:r>
    </w:p>
    <w:p w14:paraId="31E2D2C5" w14:textId="65BC9A58" w:rsidR="00E61D2C" w:rsidRPr="00E61D2C" w:rsidRDefault="00E61D2C" w:rsidP="007F459D">
      <w:pPr>
        <w:rPr>
          <w:rFonts w:cstheme="minorHAnsi"/>
          <w:sz w:val="40"/>
          <w:szCs w:val="40"/>
        </w:rPr>
      </w:pPr>
    </w:p>
    <w:p w14:paraId="0F7A0673" w14:textId="11E24969" w:rsidR="00E61D2C" w:rsidRPr="00E61D2C" w:rsidRDefault="00E61D2C" w:rsidP="007F459D">
      <w:pPr>
        <w:rPr>
          <w:rFonts w:cstheme="minorHAnsi"/>
          <w:sz w:val="40"/>
          <w:szCs w:val="40"/>
        </w:rPr>
      </w:pPr>
      <w:r w:rsidRPr="00E61D2C">
        <w:rPr>
          <w:rFonts w:cstheme="minorHAnsi"/>
          <w:sz w:val="40"/>
          <w:szCs w:val="40"/>
        </w:rPr>
        <w:t xml:space="preserve">Sometimes it is okay or fun to feel scared, example:  watching a scary movie or going on a rollercoaster however when you get warning signs when it’s not fun to feel scared you must speak to an adult on your </w:t>
      </w:r>
      <w:r w:rsidRPr="00E61D2C">
        <w:rPr>
          <w:rFonts w:cstheme="minorHAnsi"/>
          <w:b/>
          <w:bCs/>
          <w:sz w:val="40"/>
          <w:szCs w:val="40"/>
        </w:rPr>
        <w:t xml:space="preserve">Safety Network </w:t>
      </w:r>
      <w:r w:rsidRPr="00E61D2C">
        <w:rPr>
          <w:rFonts w:cstheme="minorHAnsi"/>
          <w:sz w:val="40"/>
          <w:szCs w:val="40"/>
        </w:rPr>
        <w:t>straightaway.</w:t>
      </w:r>
    </w:p>
    <w:p w14:paraId="38363794" w14:textId="31270CE6" w:rsidR="00E30AE0" w:rsidRDefault="000A5ABB">
      <w:r w:rsidRPr="003902A9">
        <w:rPr>
          <w:noProof/>
        </w:rPr>
        <w:drawing>
          <wp:anchor distT="0" distB="0" distL="114300" distR="114300" simplePos="0" relativeHeight="251660288" behindDoc="0" locked="0" layoutInCell="1" allowOverlap="1" wp14:anchorId="536C3CC7" wp14:editId="655C380A">
            <wp:simplePos x="0" y="0"/>
            <wp:positionH relativeFrom="column">
              <wp:posOffset>3169308</wp:posOffset>
            </wp:positionH>
            <wp:positionV relativeFrom="paragraph">
              <wp:posOffset>49530</wp:posOffset>
            </wp:positionV>
            <wp:extent cx="3028124" cy="30353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flipH="1" flipV="1">
                      <a:off x="0" y="0"/>
                      <a:ext cx="3036974" cy="3044171"/>
                    </a:xfrm>
                    <a:prstGeom prst="rect">
                      <a:avLst/>
                    </a:prstGeom>
                  </pic:spPr>
                </pic:pic>
              </a:graphicData>
            </a:graphic>
            <wp14:sizeRelH relativeFrom="margin">
              <wp14:pctWidth>0</wp14:pctWidth>
            </wp14:sizeRelH>
            <wp14:sizeRelV relativeFrom="margin">
              <wp14:pctHeight>0</wp14:pctHeight>
            </wp14:sizeRelV>
          </wp:anchor>
        </w:drawing>
      </w:r>
    </w:p>
    <w:p w14:paraId="58B84CA6" w14:textId="23D2C715" w:rsidR="00E30AE0" w:rsidRDefault="00E30AE0"/>
    <w:p w14:paraId="7ED0B3FF" w14:textId="6ECE7820" w:rsidR="00E30AE0" w:rsidRDefault="00E30AE0"/>
    <w:p w14:paraId="4A450D7A" w14:textId="7CFA2F4C" w:rsidR="00E30AE0" w:rsidRDefault="00E30AE0"/>
    <w:p w14:paraId="0FDA411E" w14:textId="4042B984" w:rsidR="00E30AE0" w:rsidRDefault="00E30AE0"/>
    <w:p w14:paraId="105FD037" w14:textId="4B987F60" w:rsidR="00E30AE0" w:rsidRDefault="00E30AE0"/>
    <w:p w14:paraId="187D9A1A" w14:textId="3D3E2286" w:rsidR="00E30AE0" w:rsidRDefault="00E30AE0"/>
    <w:p w14:paraId="463641F2" w14:textId="395B0AD7" w:rsidR="00E30AE0" w:rsidRDefault="00E30AE0"/>
    <w:p w14:paraId="5892CEFF" w14:textId="33BFAF0C" w:rsidR="00EB1EE2" w:rsidRDefault="00EB1EE2"/>
    <w:p w14:paraId="31CCF7D4" w14:textId="1C84785A" w:rsidR="00EB1EE2" w:rsidRDefault="003902A9">
      <w:r>
        <w:rPr>
          <w:noProof/>
        </w:rPr>
        <w:lastRenderedPageBreak/>
        <w:drawing>
          <wp:anchor distT="0" distB="0" distL="114300" distR="114300" simplePos="0" relativeHeight="251658240" behindDoc="0" locked="0" layoutInCell="1" allowOverlap="1" wp14:anchorId="028724E1" wp14:editId="5DACEB8E">
            <wp:simplePos x="0" y="0"/>
            <wp:positionH relativeFrom="column">
              <wp:posOffset>-1219200</wp:posOffset>
            </wp:positionH>
            <wp:positionV relativeFrom="paragraph">
              <wp:posOffset>-930910</wp:posOffset>
            </wp:positionV>
            <wp:extent cx="8107602" cy="10835640"/>
            <wp:effectExtent l="0" t="0" r="8255" b="381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 Signs.png"/>
                    <pic:cNvPicPr/>
                  </pic:nvPicPr>
                  <pic:blipFill>
                    <a:blip r:embed="rId6">
                      <a:extLst>
                        <a:ext uri="{28A0092B-C50C-407E-A947-70E740481C1C}">
                          <a14:useLocalDpi xmlns:a14="http://schemas.microsoft.com/office/drawing/2010/main" val="0"/>
                        </a:ext>
                      </a:extLst>
                    </a:blip>
                    <a:stretch>
                      <a:fillRect/>
                    </a:stretch>
                  </pic:blipFill>
                  <pic:spPr>
                    <a:xfrm>
                      <a:off x="0" y="0"/>
                      <a:ext cx="8107602" cy="10835640"/>
                    </a:xfrm>
                    <a:prstGeom prst="rect">
                      <a:avLst/>
                    </a:prstGeom>
                  </pic:spPr>
                </pic:pic>
              </a:graphicData>
            </a:graphic>
            <wp14:sizeRelH relativeFrom="margin">
              <wp14:pctWidth>0</wp14:pctWidth>
            </wp14:sizeRelH>
            <wp14:sizeRelV relativeFrom="margin">
              <wp14:pctHeight>0</wp14:pctHeight>
            </wp14:sizeRelV>
          </wp:anchor>
        </w:drawing>
      </w:r>
    </w:p>
    <w:p w14:paraId="4C993554" w14:textId="589AF0D7" w:rsidR="00EB1EE2" w:rsidRDefault="00EB1EE2"/>
    <w:p w14:paraId="064C9742" w14:textId="17111A71" w:rsidR="00EB1EE2" w:rsidRDefault="00EB1EE2"/>
    <w:p w14:paraId="75012ACC" w14:textId="4476CC32" w:rsidR="00EB1EE2" w:rsidRDefault="00EB1EE2"/>
    <w:p w14:paraId="02A725AD" w14:textId="3570ADA5" w:rsidR="00EB1EE2" w:rsidRDefault="00EB1EE2"/>
    <w:p w14:paraId="4B3A85A5" w14:textId="640956E3" w:rsidR="00EB1EE2" w:rsidRDefault="00EB1EE2"/>
    <w:p w14:paraId="0B8D20EB" w14:textId="129D2EBE" w:rsidR="00EB1EE2" w:rsidRDefault="00EB1EE2"/>
    <w:p w14:paraId="56712153" w14:textId="317EB34D" w:rsidR="00E30AE0" w:rsidRDefault="00E30AE0"/>
    <w:p w14:paraId="39371B20" w14:textId="732D5C71" w:rsidR="00EB1EE2" w:rsidRDefault="00EB1EE2"/>
    <w:p w14:paraId="2E4051D0" w14:textId="16214DD2" w:rsidR="00EB1EE2" w:rsidRDefault="00EB1EE2">
      <w:r>
        <w:br w:type="page"/>
      </w:r>
    </w:p>
    <w:p w14:paraId="0B3CCF29" w14:textId="01DB3A24" w:rsidR="00EB1EE2" w:rsidRDefault="00EB1EE2">
      <w:r>
        <w:rPr>
          <w:noProof/>
        </w:rPr>
        <w:lastRenderedPageBreak/>
        <w:drawing>
          <wp:anchor distT="0" distB="0" distL="114300" distR="114300" simplePos="0" relativeHeight="251659264" behindDoc="0" locked="0" layoutInCell="1" allowOverlap="1" wp14:anchorId="63357109" wp14:editId="57514E1B">
            <wp:simplePos x="0" y="0"/>
            <wp:positionH relativeFrom="column">
              <wp:posOffset>-1020822</wp:posOffset>
            </wp:positionH>
            <wp:positionV relativeFrom="paragraph">
              <wp:posOffset>-99695</wp:posOffset>
            </wp:positionV>
            <wp:extent cx="7818120" cy="8751860"/>
            <wp:effectExtent l="0" t="0" r="0" b="0"/>
            <wp:wrapNone/>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infogr_45902756.png"/>
                    <pic:cNvPicPr/>
                  </pic:nvPicPr>
                  <pic:blipFill rotWithShape="1">
                    <a:blip r:embed="rId7">
                      <a:extLst>
                        <a:ext uri="{28A0092B-C50C-407E-A947-70E740481C1C}">
                          <a14:useLocalDpi xmlns:a14="http://schemas.microsoft.com/office/drawing/2010/main" val="0"/>
                        </a:ext>
                      </a:extLst>
                    </a:blip>
                    <a:srcRect b="10449"/>
                    <a:stretch/>
                  </pic:blipFill>
                  <pic:spPr bwMode="auto">
                    <a:xfrm>
                      <a:off x="0" y="0"/>
                      <a:ext cx="7818120" cy="875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1B0EF" w14:textId="7AD68047" w:rsidR="00EB1EE2" w:rsidRDefault="00EB1EE2"/>
    <w:p w14:paraId="052B9694" w14:textId="0FC3BEC9" w:rsidR="00EB1EE2" w:rsidRDefault="00EB1EE2"/>
    <w:p w14:paraId="4CD0ABAB" w14:textId="24443AD7" w:rsidR="00EB1EE2" w:rsidRDefault="00EB1EE2"/>
    <w:p w14:paraId="1FE3B64D" w14:textId="2C988CD3" w:rsidR="00EB1EE2" w:rsidRDefault="00EB1EE2"/>
    <w:p w14:paraId="00F3707C" w14:textId="77777777" w:rsidR="00EB1EE2" w:rsidRDefault="00EB1EE2"/>
    <w:p w14:paraId="7A24DC89" w14:textId="025AD317" w:rsidR="00EB1EE2" w:rsidRDefault="00EB1EE2"/>
    <w:p w14:paraId="7160D1C6" w14:textId="77777777" w:rsidR="00EB1EE2" w:rsidRDefault="00EB1EE2">
      <w:r>
        <w:br w:type="page"/>
      </w:r>
    </w:p>
    <w:p w14:paraId="7F0ED3CD" w14:textId="53FBF10B" w:rsidR="003902A9" w:rsidRPr="006E53E7" w:rsidRDefault="006E53E7">
      <w:pPr>
        <w:rPr>
          <w:b/>
          <w:bCs/>
          <w:sz w:val="72"/>
          <w:szCs w:val="72"/>
        </w:rPr>
      </w:pPr>
      <w:r w:rsidRPr="006E53E7">
        <w:rPr>
          <w:b/>
          <w:bCs/>
          <w:sz w:val="72"/>
          <w:szCs w:val="72"/>
        </w:rPr>
        <w:lastRenderedPageBreak/>
        <w:t>My Safety Network</w:t>
      </w:r>
    </w:p>
    <w:p w14:paraId="159B8603" w14:textId="77777777" w:rsidR="003902A9" w:rsidRPr="006E53E7" w:rsidRDefault="003902A9">
      <w:pPr>
        <w:rPr>
          <w:sz w:val="40"/>
          <w:szCs w:val="40"/>
        </w:rPr>
      </w:pPr>
    </w:p>
    <w:p w14:paraId="5CC2834A" w14:textId="6AAF7733" w:rsidR="007B7984" w:rsidRDefault="006E53E7">
      <w:pPr>
        <w:rPr>
          <w:sz w:val="40"/>
          <w:szCs w:val="40"/>
        </w:rPr>
      </w:pPr>
      <w:r w:rsidRPr="006E53E7">
        <w:rPr>
          <w:sz w:val="40"/>
          <w:szCs w:val="40"/>
        </w:rPr>
        <w:t>These</w:t>
      </w:r>
      <w:r>
        <w:rPr>
          <w:sz w:val="40"/>
          <w:szCs w:val="40"/>
        </w:rPr>
        <w:t xml:space="preserve"> are five adults I trust and feel safe sharing my feelings with.  I feel comfortable with these adults and can tell them what is on my mind and they will believe me.  If I feel unsafe, anxious or scared I can talk to someone on my support network</w:t>
      </w:r>
      <w:r w:rsidR="007B7984">
        <w:rPr>
          <w:sz w:val="40"/>
          <w:szCs w:val="40"/>
        </w:rPr>
        <w:t>, I know they will help or support me</w:t>
      </w:r>
      <w:r>
        <w:rPr>
          <w:sz w:val="40"/>
          <w:szCs w:val="40"/>
        </w:rPr>
        <w:t>.  I will tell the person I choose how I am feeling and why I feel this way!</w:t>
      </w:r>
    </w:p>
    <w:p w14:paraId="30FE06EF" w14:textId="77777777" w:rsidR="007B7984" w:rsidRDefault="007B7984">
      <w:pPr>
        <w:rPr>
          <w:sz w:val="40"/>
          <w:szCs w:val="40"/>
        </w:rPr>
      </w:pPr>
    </w:p>
    <w:p w14:paraId="7DF5794A" w14:textId="42269F88" w:rsidR="007B7984" w:rsidRDefault="007B7984" w:rsidP="007B7984">
      <w:pPr>
        <w:rPr>
          <w:b/>
          <w:bCs/>
          <w:sz w:val="56"/>
          <w:szCs w:val="56"/>
        </w:rPr>
      </w:pPr>
      <w:r w:rsidRPr="007B7984">
        <w:rPr>
          <w:b/>
          <w:bCs/>
          <w:sz w:val="56"/>
          <w:szCs w:val="56"/>
        </w:rPr>
        <w:t>Instructions for your Helping Han</w:t>
      </w:r>
      <w:r>
        <w:rPr>
          <w:b/>
          <w:bCs/>
          <w:sz w:val="56"/>
          <w:szCs w:val="56"/>
        </w:rPr>
        <w:t>d</w:t>
      </w:r>
    </w:p>
    <w:p w14:paraId="21713ADA" w14:textId="4EE31EF5" w:rsidR="007B7984" w:rsidRDefault="007B7984" w:rsidP="007B7984">
      <w:pPr>
        <w:pStyle w:val="ListParagraph"/>
        <w:numPr>
          <w:ilvl w:val="0"/>
          <w:numId w:val="4"/>
        </w:numPr>
        <w:rPr>
          <w:sz w:val="40"/>
          <w:szCs w:val="40"/>
        </w:rPr>
      </w:pPr>
      <w:r w:rsidRPr="007B7984">
        <w:rPr>
          <w:sz w:val="40"/>
          <w:szCs w:val="40"/>
        </w:rPr>
        <w:t>Put</w:t>
      </w:r>
      <w:r>
        <w:rPr>
          <w:sz w:val="40"/>
          <w:szCs w:val="40"/>
        </w:rPr>
        <w:t xml:space="preserve"> an adult’s name on each finger (5 adults)</w:t>
      </w:r>
    </w:p>
    <w:p w14:paraId="52A20304" w14:textId="472DEF02" w:rsidR="007B7984" w:rsidRDefault="007B7984" w:rsidP="007B7984">
      <w:pPr>
        <w:pStyle w:val="ListParagraph"/>
        <w:numPr>
          <w:ilvl w:val="0"/>
          <w:numId w:val="4"/>
        </w:numPr>
        <w:rPr>
          <w:sz w:val="40"/>
          <w:szCs w:val="40"/>
        </w:rPr>
      </w:pPr>
      <w:r>
        <w:rPr>
          <w:sz w:val="40"/>
          <w:szCs w:val="40"/>
        </w:rPr>
        <w:t>Put the name of your friend or something (teddy, diary) that you like to talk to on your palm.</w:t>
      </w:r>
    </w:p>
    <w:p w14:paraId="4836F6F2" w14:textId="22AFB1D2" w:rsidR="007B7984" w:rsidRDefault="007B7984" w:rsidP="007B7984">
      <w:pPr>
        <w:pStyle w:val="ListParagraph"/>
        <w:numPr>
          <w:ilvl w:val="0"/>
          <w:numId w:val="4"/>
        </w:numPr>
        <w:rPr>
          <w:sz w:val="40"/>
          <w:szCs w:val="40"/>
        </w:rPr>
      </w:pPr>
      <w:r>
        <w:rPr>
          <w:sz w:val="40"/>
          <w:szCs w:val="40"/>
        </w:rPr>
        <w:t>Put the names of support organisation or your emergency contacts (999) on your wrist.</w:t>
      </w:r>
    </w:p>
    <w:p w14:paraId="2E7EA799" w14:textId="33497B0C" w:rsidR="007B7984" w:rsidRPr="001C598A" w:rsidRDefault="000A5ABB" w:rsidP="007B7984">
      <w:pPr>
        <w:ind w:left="360"/>
        <w:rPr>
          <w:b/>
          <w:bCs/>
          <w:i/>
          <w:iCs/>
          <w:sz w:val="40"/>
          <w:szCs w:val="40"/>
        </w:rPr>
      </w:pPr>
      <w:r w:rsidRPr="006E53E7">
        <w:rPr>
          <w:noProof/>
          <w:sz w:val="40"/>
          <w:szCs w:val="40"/>
        </w:rPr>
        <w:drawing>
          <wp:anchor distT="0" distB="0" distL="114300" distR="114300" simplePos="0" relativeHeight="251661312" behindDoc="0" locked="0" layoutInCell="1" allowOverlap="1" wp14:anchorId="6C8A6A70" wp14:editId="38A834DD">
            <wp:simplePos x="0" y="0"/>
            <wp:positionH relativeFrom="column">
              <wp:posOffset>3825240</wp:posOffset>
            </wp:positionH>
            <wp:positionV relativeFrom="paragraph">
              <wp:posOffset>552231</wp:posOffset>
            </wp:positionV>
            <wp:extent cx="2482850" cy="254462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flipV="1">
                      <a:off x="0" y="0"/>
                      <a:ext cx="2495030" cy="2557103"/>
                    </a:xfrm>
                    <a:prstGeom prst="rect">
                      <a:avLst/>
                    </a:prstGeom>
                  </pic:spPr>
                </pic:pic>
              </a:graphicData>
            </a:graphic>
            <wp14:sizeRelH relativeFrom="margin">
              <wp14:pctWidth>0</wp14:pctWidth>
            </wp14:sizeRelH>
            <wp14:sizeRelV relativeFrom="margin">
              <wp14:pctHeight>0</wp14:pctHeight>
            </wp14:sizeRelV>
          </wp:anchor>
        </w:drawing>
      </w:r>
      <w:r w:rsidR="007B7984" w:rsidRPr="001C598A">
        <w:rPr>
          <w:b/>
          <w:bCs/>
          <w:i/>
          <w:iCs/>
          <w:sz w:val="40"/>
          <w:szCs w:val="40"/>
        </w:rPr>
        <w:t>Remember</w:t>
      </w:r>
      <w:r w:rsidR="001C598A">
        <w:rPr>
          <w:b/>
          <w:bCs/>
          <w:i/>
          <w:iCs/>
          <w:sz w:val="40"/>
          <w:szCs w:val="40"/>
        </w:rPr>
        <w:t>:</w:t>
      </w:r>
      <w:r w:rsidR="007B7984" w:rsidRPr="001C598A">
        <w:rPr>
          <w:b/>
          <w:bCs/>
          <w:i/>
          <w:iCs/>
          <w:sz w:val="40"/>
          <w:szCs w:val="40"/>
        </w:rPr>
        <w:t xml:space="preserve"> your support network can change depending on your circumstances.</w:t>
      </w:r>
    </w:p>
    <w:p w14:paraId="5415F386" w14:textId="33FAB048" w:rsidR="007B7984" w:rsidRPr="007B7984" w:rsidRDefault="007B7984" w:rsidP="007B7984">
      <w:pPr>
        <w:rPr>
          <w:sz w:val="56"/>
          <w:szCs w:val="56"/>
        </w:rPr>
      </w:pPr>
      <w:r w:rsidRPr="007B7984">
        <w:rPr>
          <w:sz w:val="56"/>
          <w:szCs w:val="56"/>
        </w:rPr>
        <w:tab/>
      </w:r>
      <w:r w:rsidRPr="007B7984">
        <w:rPr>
          <w:sz w:val="56"/>
          <w:szCs w:val="56"/>
        </w:rPr>
        <w:tab/>
      </w:r>
      <w:r w:rsidRPr="007B7984">
        <w:rPr>
          <w:sz w:val="56"/>
          <w:szCs w:val="56"/>
        </w:rPr>
        <w:tab/>
      </w:r>
      <w:r w:rsidRPr="007B7984">
        <w:rPr>
          <w:sz w:val="56"/>
          <w:szCs w:val="56"/>
        </w:rPr>
        <w:tab/>
      </w:r>
      <w:r w:rsidRPr="007B7984">
        <w:rPr>
          <w:sz w:val="56"/>
          <w:szCs w:val="56"/>
        </w:rPr>
        <w:tab/>
      </w:r>
      <w:r w:rsidRPr="007B7984">
        <w:rPr>
          <w:sz w:val="56"/>
          <w:szCs w:val="56"/>
        </w:rPr>
        <w:tab/>
      </w:r>
      <w:r w:rsidRPr="007B7984">
        <w:rPr>
          <w:sz w:val="56"/>
          <w:szCs w:val="56"/>
        </w:rPr>
        <w:tab/>
      </w:r>
      <w:r w:rsidRPr="007B7984">
        <w:rPr>
          <w:sz w:val="56"/>
          <w:szCs w:val="56"/>
        </w:rPr>
        <w:tab/>
      </w:r>
      <w:r w:rsidRPr="007B7984">
        <w:rPr>
          <w:sz w:val="56"/>
          <w:szCs w:val="56"/>
        </w:rPr>
        <w:tab/>
      </w:r>
    </w:p>
    <w:p w14:paraId="28B0ECA8" w14:textId="75DD809B" w:rsidR="003902A9" w:rsidRPr="007B7984" w:rsidRDefault="003902A9" w:rsidP="007B7984">
      <w:pPr>
        <w:rPr>
          <w:b/>
          <w:bCs/>
          <w:sz w:val="56"/>
          <w:szCs w:val="56"/>
        </w:rPr>
      </w:pPr>
      <w:r w:rsidRPr="007B7984">
        <w:rPr>
          <w:b/>
          <w:bCs/>
          <w:sz w:val="56"/>
          <w:szCs w:val="56"/>
        </w:rPr>
        <w:br w:type="page"/>
      </w:r>
    </w:p>
    <w:p w14:paraId="34D59FA9" w14:textId="7A002A0F" w:rsidR="00E30AE0" w:rsidRDefault="000A5ABB">
      <w:r w:rsidRPr="003902A9">
        <w:rPr>
          <w:noProof/>
        </w:rPr>
        <w:lastRenderedPageBreak/>
        <w:drawing>
          <wp:anchor distT="0" distB="0" distL="114300" distR="114300" simplePos="0" relativeHeight="251666432" behindDoc="0" locked="0" layoutInCell="1" allowOverlap="1" wp14:anchorId="7DC2829E" wp14:editId="21D6CAB4">
            <wp:simplePos x="0" y="0"/>
            <wp:positionH relativeFrom="column">
              <wp:posOffset>3855719</wp:posOffset>
            </wp:positionH>
            <wp:positionV relativeFrom="paragraph">
              <wp:posOffset>7044666</wp:posOffset>
            </wp:positionV>
            <wp:extent cx="2451377" cy="2519068"/>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flipV="1">
                      <a:off x="0" y="0"/>
                      <a:ext cx="2464420" cy="25324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9B37BA3" wp14:editId="5964DEC7">
            <wp:simplePos x="0" y="0"/>
            <wp:positionH relativeFrom="column">
              <wp:posOffset>2122170</wp:posOffset>
            </wp:positionH>
            <wp:positionV relativeFrom="paragraph">
              <wp:posOffset>5257800</wp:posOffset>
            </wp:positionV>
            <wp:extent cx="1466484" cy="1295400"/>
            <wp:effectExtent l="0" t="114300" r="95885" b="3810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part228893.png"/>
                    <pic:cNvPicPr/>
                  </pic:nvPicPr>
                  <pic:blipFill>
                    <a:blip r:embed="rId9" cstate="print">
                      <a:extLst>
                        <a:ext uri="{28A0092B-C50C-407E-A947-70E740481C1C}">
                          <a14:useLocalDpi xmlns:a14="http://schemas.microsoft.com/office/drawing/2010/main" val="0"/>
                        </a:ext>
                      </a:extLst>
                    </a:blip>
                    <a:stretch>
                      <a:fillRect/>
                    </a:stretch>
                  </pic:blipFill>
                  <pic:spPr>
                    <a:xfrm rot="1157768">
                      <a:off x="0" y="0"/>
                      <a:ext cx="1466484"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456F57" wp14:editId="35A5778C">
            <wp:simplePos x="0" y="0"/>
            <wp:positionH relativeFrom="column">
              <wp:posOffset>-137160</wp:posOffset>
            </wp:positionH>
            <wp:positionV relativeFrom="paragraph">
              <wp:posOffset>2301240</wp:posOffset>
            </wp:positionV>
            <wp:extent cx="5731510" cy="5669280"/>
            <wp:effectExtent l="0" t="0" r="2540" b="762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0002.jpg"/>
                    <pic:cNvPicPr/>
                  </pic:nvPicPr>
                  <pic:blipFill rotWithShape="1">
                    <a:blip r:embed="rId10">
                      <a:extLst>
                        <a:ext uri="{28A0092B-C50C-407E-A947-70E740481C1C}">
                          <a14:useLocalDpi xmlns:a14="http://schemas.microsoft.com/office/drawing/2010/main" val="0"/>
                        </a:ext>
                      </a:extLst>
                    </a:blip>
                    <a:srcRect t="17220" b="17417"/>
                    <a:stretch/>
                  </pic:blipFill>
                  <pic:spPr bwMode="auto">
                    <a:xfrm>
                      <a:off x="0" y="0"/>
                      <a:ext cx="5731510" cy="5669280"/>
                    </a:xfrm>
                    <a:prstGeom prst="rect">
                      <a:avLst/>
                    </a:prstGeom>
                    <a:ln>
                      <a:noFill/>
                    </a:ln>
                    <a:extLst>
                      <a:ext uri="{53640926-AAD7-44D8-BBD7-CCE9431645EC}">
                        <a14:shadowObscured xmlns:a14="http://schemas.microsoft.com/office/drawing/2010/main"/>
                      </a:ext>
                    </a:extLst>
                  </pic:spPr>
                </pic:pic>
              </a:graphicData>
            </a:graphic>
          </wp:anchor>
        </w:drawing>
      </w:r>
      <w:r w:rsidR="003902A9">
        <w:rPr>
          <w:noProof/>
        </w:rPr>
        <mc:AlternateContent>
          <mc:Choice Requires="wps">
            <w:drawing>
              <wp:anchor distT="45720" distB="45720" distL="114300" distR="114300" simplePos="0" relativeHeight="251664384" behindDoc="0" locked="0" layoutInCell="1" allowOverlap="1" wp14:anchorId="45005AE0" wp14:editId="1B58FB61">
                <wp:simplePos x="0" y="0"/>
                <wp:positionH relativeFrom="column">
                  <wp:posOffset>0</wp:posOffset>
                </wp:positionH>
                <wp:positionV relativeFrom="paragraph">
                  <wp:posOffset>0</wp:posOffset>
                </wp:positionV>
                <wp:extent cx="6080760" cy="1645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45920"/>
                        </a:xfrm>
                        <a:prstGeom prst="rect">
                          <a:avLst/>
                        </a:prstGeom>
                        <a:solidFill>
                          <a:srgbClr val="FFFFFF"/>
                        </a:solidFill>
                        <a:ln w="9525">
                          <a:noFill/>
                          <a:miter lim="800000"/>
                          <a:headEnd/>
                          <a:tailEnd/>
                        </a:ln>
                      </wps:spPr>
                      <wps:txbx>
                        <w:txbxContent>
                          <w:p w14:paraId="3CAD4D30" w14:textId="655C0C2F" w:rsidR="003902A9" w:rsidRPr="003902A9" w:rsidRDefault="003902A9">
                            <w:pPr>
                              <w:rPr>
                                <w:b/>
                                <w:bCs/>
                                <w:sz w:val="72"/>
                                <w:szCs w:val="72"/>
                              </w:rPr>
                            </w:pPr>
                            <w:r w:rsidRPr="003902A9">
                              <w:rPr>
                                <w:b/>
                                <w:bCs/>
                                <w:sz w:val="72"/>
                                <w:szCs w:val="72"/>
                              </w:rPr>
                              <w:t>Remember!</w:t>
                            </w:r>
                          </w:p>
                          <w:p w14:paraId="174C44AA" w14:textId="0C5D4C19" w:rsidR="003902A9" w:rsidRPr="003902A9" w:rsidRDefault="003902A9">
                            <w:pPr>
                              <w:rPr>
                                <w:sz w:val="52"/>
                                <w:szCs w:val="52"/>
                              </w:rPr>
                            </w:pPr>
                            <w:r w:rsidRPr="003902A9">
                              <w:rPr>
                                <w:sz w:val="52"/>
                                <w:szCs w:val="52"/>
                              </w:rPr>
                              <w:t>It’s okay to ask for help. Your Helping Hand is there for you when you need it</w:t>
                            </w:r>
                            <w:r w:rsidR="001C598A">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05AE0" id="_x0000_t202" coordsize="21600,21600" o:spt="202" path="m,l,21600r21600,l21600,xe">
                <v:stroke joinstyle="miter"/>
                <v:path gradientshapeok="t" o:connecttype="rect"/>
              </v:shapetype>
              <v:shape id="Text Box 2" o:spid="_x0000_s1026" type="#_x0000_t202" style="position:absolute;margin-left:0;margin-top:0;width:478.8pt;height:129.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HIQIAAB4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" stroked="f">
                <v:textbox>
                  <w:txbxContent>
                    <w:p w14:paraId="3CAD4D30" w14:textId="655C0C2F" w:rsidR="003902A9" w:rsidRPr="003902A9" w:rsidRDefault="003902A9">
                      <w:pPr>
                        <w:rPr>
                          <w:b/>
                          <w:bCs/>
                          <w:sz w:val="72"/>
                          <w:szCs w:val="72"/>
                        </w:rPr>
                      </w:pPr>
                      <w:r w:rsidRPr="003902A9">
                        <w:rPr>
                          <w:b/>
                          <w:bCs/>
                          <w:sz w:val="72"/>
                          <w:szCs w:val="72"/>
                        </w:rPr>
                        <w:t>Remember!</w:t>
                      </w:r>
                    </w:p>
                    <w:p w14:paraId="174C44AA" w14:textId="0C5D4C19" w:rsidR="003902A9" w:rsidRPr="003902A9" w:rsidRDefault="003902A9">
                      <w:pPr>
                        <w:rPr>
                          <w:sz w:val="52"/>
                          <w:szCs w:val="52"/>
                        </w:rPr>
                      </w:pPr>
                      <w:r w:rsidRPr="003902A9">
                        <w:rPr>
                          <w:sz w:val="52"/>
                          <w:szCs w:val="52"/>
                        </w:rPr>
                        <w:t>It’s okay to ask for help. Your Helping Hand is there for you when you need it</w:t>
                      </w:r>
                      <w:r w:rsidR="001C598A">
                        <w:rPr>
                          <w:sz w:val="52"/>
                          <w:szCs w:val="52"/>
                        </w:rPr>
                        <w:t>!</w:t>
                      </w:r>
                    </w:p>
                  </w:txbxContent>
                </v:textbox>
                <w10:wrap type="square"/>
              </v:shape>
            </w:pict>
          </mc:Fallback>
        </mc:AlternateContent>
      </w:r>
    </w:p>
    <w:sectPr w:rsidR="00E30A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850"/>
    <w:multiLevelType w:val="hybridMultilevel"/>
    <w:tmpl w:val="5EDC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E3420"/>
    <w:multiLevelType w:val="hybridMultilevel"/>
    <w:tmpl w:val="CE16984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479D0D46"/>
    <w:multiLevelType w:val="hybridMultilevel"/>
    <w:tmpl w:val="EF9E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543805"/>
    <w:multiLevelType w:val="hybridMultilevel"/>
    <w:tmpl w:val="90EC2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AE0"/>
    <w:rsid w:val="000A5ABB"/>
    <w:rsid w:val="001C598A"/>
    <w:rsid w:val="003902A9"/>
    <w:rsid w:val="005933BF"/>
    <w:rsid w:val="006E53E7"/>
    <w:rsid w:val="007B7984"/>
    <w:rsid w:val="007F459D"/>
    <w:rsid w:val="009D17D7"/>
    <w:rsid w:val="00B2513D"/>
    <w:rsid w:val="00E30AE0"/>
    <w:rsid w:val="00E61D2C"/>
    <w:rsid w:val="00EB1EE2"/>
    <w:rsid w:val="00F21C6A"/>
    <w:rsid w:val="00F71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606FD"/>
  <w15:chartTrackingRefBased/>
  <w15:docId w15:val="{9D87323B-A09A-4165-B89B-F0C92285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9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A68DFF32</Template>
  <TotalTime>1</TotalTime>
  <Pages>5</Pages>
  <Words>233</Words>
  <Characters>1192</Characters>
  <Application>Microsoft Office Word</Application>
  <DocSecurity>4</DocSecurity>
  <Lines>20</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Tristyn Ramiah</dc:creator>
  <cp:keywords/>
  <dc:description/>
  <cp:lastModifiedBy>Sarah Bruce</cp:lastModifiedBy>
  <cp:revision>2</cp:revision>
  <dcterms:created xsi:type="dcterms:W3CDTF">2020-05-11T11:24:00Z</dcterms:created>
  <dcterms:modified xsi:type="dcterms:W3CDTF">2020-05-11T11:24:00Z</dcterms:modified>
</cp:coreProperties>
</file>